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46950" w14:textId="7E9F2394" w:rsidR="00830EF5" w:rsidRDefault="00601567" w:rsidP="00DB4B7F">
      <w:pPr>
        <w:rPr>
          <w:rFonts w:ascii="Arial" w:hAnsi="Arial" w:cs="Arial"/>
        </w:rPr>
      </w:pP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09D95BF" wp14:editId="5B7DA7E7">
                <wp:simplePos x="0" y="0"/>
                <wp:positionH relativeFrom="column">
                  <wp:posOffset>3291205</wp:posOffset>
                </wp:positionH>
                <wp:positionV relativeFrom="paragraph">
                  <wp:posOffset>-1843405</wp:posOffset>
                </wp:positionV>
                <wp:extent cx="2247900" cy="205232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0" cy="2052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23DD0A" w14:textId="3C34AB26" w:rsidR="00661BE6" w:rsidRDefault="00601567"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drawing>
                                <wp:inline distT="0" distB="0" distL="0" distR="0" wp14:anchorId="5A0880DF" wp14:editId="060AF2C9">
                                  <wp:extent cx="2066925" cy="1962150"/>
                                  <wp:effectExtent l="0" t="0" r="9525" b="0"/>
                                  <wp:docPr id="2" name="Picture 3" descr="Little Baddow VIVID 2 Sma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Little Baddow VIVID 2 Small"/>
                                          <pic:cNvPicPr>
                                            <a:picLocks noRot="1" noChangeAspect="1" noEditPoints="1" noChangeArrowheads="1" noCrop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66925" cy="1962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9D95B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9.15pt;margin-top:-145.15pt;width:177pt;height:161.6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" stroked="f">
                <v:textbox style="mso-fit-shape-to-text:t">
                  <w:txbxContent>
                    <w:p w14:paraId="3E23DD0A" w14:textId="3C34AB26" w:rsidR="00661BE6" w:rsidRDefault="00601567">
                      <w:r>
                        <w:rPr>
                          <w:rFonts w:ascii="Arial" w:hAnsi="Arial" w:cs="Arial"/>
                          <w:noProof/>
                        </w:rPr>
                        <w:drawing>
                          <wp:inline distT="0" distB="0" distL="0" distR="0" wp14:anchorId="5A0880DF" wp14:editId="060AF2C9">
                            <wp:extent cx="2066925" cy="1962150"/>
                            <wp:effectExtent l="0" t="0" r="9525" b="0"/>
                            <wp:docPr id="2" name="Picture 3" descr="Little Baddow VIVID 2 Smal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Little Baddow VIVID 2 Small"/>
                                    <pic:cNvPicPr>
                                      <a:picLocks noRot="1" noChangeAspect="1" noEditPoints="1" noChangeArrowheads="1" noCrop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66925" cy="1962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3021688" w14:textId="77777777" w:rsidR="008A0CEA" w:rsidRDefault="008A0CEA" w:rsidP="008A0CEA">
      <w:pPr>
        <w:ind w:left="2160" w:hanging="2160"/>
        <w:rPr>
          <w:rFonts w:ascii="Arial" w:hAnsi="Arial" w:cs="Arial"/>
        </w:rPr>
      </w:pPr>
    </w:p>
    <w:p w14:paraId="42272AEF" w14:textId="77777777" w:rsidR="008A0CEA" w:rsidRPr="00D343D9" w:rsidRDefault="008A0CEA" w:rsidP="008A0CEA">
      <w:pPr>
        <w:ind w:left="2160" w:hanging="2160"/>
        <w:jc w:val="center"/>
        <w:rPr>
          <w:rFonts w:ascii="Arial" w:hAnsi="Arial" w:cs="Arial"/>
          <w:sz w:val="32"/>
          <w:szCs w:val="32"/>
        </w:rPr>
      </w:pPr>
      <w:r w:rsidRPr="00D343D9">
        <w:rPr>
          <w:rFonts w:ascii="Arial" w:hAnsi="Arial" w:cs="Arial"/>
          <w:sz w:val="32"/>
          <w:szCs w:val="32"/>
        </w:rPr>
        <w:t>Little Baddow Parish Council</w:t>
      </w:r>
    </w:p>
    <w:p w14:paraId="73A6F042" w14:textId="77777777" w:rsidR="008A0CEA" w:rsidRDefault="008A0CEA" w:rsidP="008A0CEA">
      <w:pPr>
        <w:ind w:left="2160" w:hanging="2160"/>
        <w:rPr>
          <w:rFonts w:ascii="Arial" w:hAnsi="Arial" w:cs="Arial"/>
        </w:rPr>
      </w:pPr>
    </w:p>
    <w:p w14:paraId="6E0E83BA" w14:textId="77777777" w:rsidR="00674FF2" w:rsidRDefault="00674FF2" w:rsidP="008A0CEA">
      <w:pPr>
        <w:ind w:left="2160" w:hanging="2160"/>
        <w:jc w:val="center"/>
        <w:rPr>
          <w:rFonts w:ascii="Arial" w:hAnsi="Arial" w:cs="Arial"/>
          <w:b/>
          <w:u w:val="single"/>
        </w:rPr>
      </w:pPr>
    </w:p>
    <w:p w14:paraId="65AF8D78" w14:textId="77777777" w:rsidR="00674FF2" w:rsidRDefault="00674FF2" w:rsidP="008A0CEA">
      <w:pPr>
        <w:ind w:left="2160" w:hanging="2160"/>
        <w:jc w:val="center"/>
        <w:rPr>
          <w:rFonts w:ascii="Arial" w:hAnsi="Arial" w:cs="Arial"/>
          <w:b/>
          <w:u w:val="single"/>
        </w:rPr>
      </w:pPr>
    </w:p>
    <w:p w14:paraId="665C0138" w14:textId="0852C973" w:rsidR="008A0CEA" w:rsidRDefault="00674FF2" w:rsidP="008A0CEA">
      <w:pPr>
        <w:ind w:left="2160" w:hanging="2160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PROVISIONAL </w:t>
      </w:r>
      <w:r w:rsidR="008A0CEA">
        <w:rPr>
          <w:rFonts w:ascii="Arial" w:hAnsi="Arial" w:cs="Arial"/>
          <w:b/>
          <w:u w:val="single"/>
        </w:rPr>
        <w:t xml:space="preserve">MEETING DATES </w:t>
      </w:r>
      <w:r w:rsidR="008522E1">
        <w:rPr>
          <w:rFonts w:ascii="Arial" w:hAnsi="Arial" w:cs="Arial"/>
          <w:b/>
          <w:u w:val="single"/>
        </w:rPr>
        <w:t>202</w:t>
      </w:r>
      <w:r w:rsidR="00F24362">
        <w:rPr>
          <w:rFonts w:ascii="Arial" w:hAnsi="Arial" w:cs="Arial"/>
          <w:b/>
          <w:u w:val="single"/>
        </w:rPr>
        <w:t>3</w:t>
      </w:r>
    </w:p>
    <w:p w14:paraId="27C77465" w14:textId="77777777" w:rsidR="008A0CEA" w:rsidRDefault="008A0CEA" w:rsidP="008A0CEA">
      <w:pPr>
        <w:ind w:left="2160" w:hanging="2160"/>
        <w:rPr>
          <w:rFonts w:ascii="Arial" w:hAnsi="Arial" w:cs="Arial"/>
        </w:rPr>
      </w:pPr>
    </w:p>
    <w:p w14:paraId="016ECEC9" w14:textId="17C24720" w:rsidR="008A0CEA" w:rsidRDefault="008A0CEA" w:rsidP="008A0CEA">
      <w:pPr>
        <w:ind w:left="2160" w:hanging="216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4BECF2F3" w14:textId="16D8DF6B" w:rsidR="008A0CEA" w:rsidRDefault="008A0CEA" w:rsidP="008A0CEA">
      <w:pPr>
        <w:ind w:left="2160" w:hanging="216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C312619" w14:textId="71C9FC2F" w:rsidR="008A0CEA" w:rsidRDefault="008A0CEA" w:rsidP="008A0CEA">
      <w:pPr>
        <w:ind w:left="2160" w:hanging="216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January </w:t>
      </w:r>
      <w:r w:rsidR="00F24362">
        <w:rPr>
          <w:rFonts w:ascii="Arial" w:hAnsi="Arial" w:cs="Arial"/>
        </w:rPr>
        <w:t>5</w:t>
      </w:r>
    </w:p>
    <w:p w14:paraId="648F7468" w14:textId="657092DE" w:rsidR="008A0CEA" w:rsidRDefault="008A0CEA" w:rsidP="008A0CEA">
      <w:pPr>
        <w:ind w:left="2160" w:hanging="216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February </w:t>
      </w:r>
      <w:r w:rsidR="00F24362">
        <w:rPr>
          <w:rFonts w:ascii="Arial" w:hAnsi="Arial" w:cs="Arial"/>
        </w:rPr>
        <w:t>2</w:t>
      </w:r>
      <w:r>
        <w:rPr>
          <w:rFonts w:ascii="Arial" w:hAnsi="Arial" w:cs="Arial"/>
        </w:rPr>
        <w:tab/>
      </w:r>
    </w:p>
    <w:p w14:paraId="6E71A620" w14:textId="031C4E1A" w:rsidR="008A0CEA" w:rsidRDefault="008A0CEA" w:rsidP="008A0CEA">
      <w:pPr>
        <w:ind w:left="2160" w:hanging="216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March </w:t>
      </w:r>
      <w:r w:rsidR="00F24362">
        <w:rPr>
          <w:rFonts w:ascii="Arial" w:hAnsi="Arial" w:cs="Arial"/>
        </w:rPr>
        <w:t>2</w:t>
      </w:r>
    </w:p>
    <w:p w14:paraId="18FF0C7E" w14:textId="70AA98FE" w:rsidR="008A0CEA" w:rsidRDefault="008A0CEA" w:rsidP="008A0CEA">
      <w:pPr>
        <w:ind w:left="2160" w:hanging="216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April </w:t>
      </w:r>
      <w:r w:rsidR="00F24362">
        <w:rPr>
          <w:rFonts w:ascii="Arial" w:hAnsi="Arial" w:cs="Arial"/>
        </w:rPr>
        <w:t>6</w:t>
      </w:r>
    </w:p>
    <w:p w14:paraId="23D6A4EC" w14:textId="5D0DB1EB" w:rsidR="008A0CEA" w:rsidRDefault="008A0CEA" w:rsidP="008A0CEA">
      <w:pPr>
        <w:ind w:left="2160" w:hanging="216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May </w:t>
      </w:r>
      <w:r w:rsidR="00F24362">
        <w:rPr>
          <w:rFonts w:ascii="Arial" w:hAnsi="Arial" w:cs="Arial"/>
        </w:rPr>
        <w:t>9</w:t>
      </w:r>
      <w:r w:rsidR="002808F0">
        <w:rPr>
          <w:rFonts w:ascii="Arial" w:hAnsi="Arial" w:cs="Arial"/>
        </w:rPr>
        <w:t xml:space="preserve"> (Annual)</w:t>
      </w:r>
      <w:r>
        <w:rPr>
          <w:rFonts w:ascii="Arial" w:hAnsi="Arial" w:cs="Arial"/>
        </w:rPr>
        <w:tab/>
      </w:r>
    </w:p>
    <w:p w14:paraId="086A97AA" w14:textId="580274D9" w:rsidR="008A0CEA" w:rsidRDefault="008A0CEA" w:rsidP="008A0CEA">
      <w:pPr>
        <w:ind w:left="2160" w:hanging="216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37394">
        <w:rPr>
          <w:rFonts w:ascii="Arial" w:hAnsi="Arial" w:cs="Arial"/>
          <w:color w:val="FF0000"/>
        </w:rPr>
        <w:t>May 1</w:t>
      </w:r>
      <w:r w:rsidR="00F24362">
        <w:rPr>
          <w:rFonts w:ascii="Arial" w:hAnsi="Arial" w:cs="Arial"/>
          <w:color w:val="FF0000"/>
        </w:rPr>
        <w:t>0</w:t>
      </w:r>
      <w:r w:rsidRPr="00637394">
        <w:rPr>
          <w:rFonts w:ascii="Arial" w:hAnsi="Arial" w:cs="Arial"/>
          <w:color w:val="FF0000"/>
        </w:rPr>
        <w:t xml:space="preserve"> (Wednesday)</w:t>
      </w:r>
      <w:r w:rsidRPr="00637394">
        <w:rPr>
          <w:rFonts w:ascii="Arial" w:hAnsi="Arial" w:cs="Arial"/>
          <w:color w:val="FF0000"/>
        </w:rPr>
        <w:tab/>
        <w:t>Parish Assembly</w:t>
      </w:r>
      <w:r>
        <w:rPr>
          <w:rFonts w:ascii="Arial" w:hAnsi="Arial" w:cs="Arial"/>
        </w:rPr>
        <w:tab/>
      </w:r>
    </w:p>
    <w:p w14:paraId="763F5277" w14:textId="7A826973" w:rsidR="008A0CEA" w:rsidRDefault="008A0CEA" w:rsidP="008A0CEA">
      <w:pPr>
        <w:ind w:left="2160" w:hanging="216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June </w:t>
      </w:r>
      <w:r w:rsidR="00F24362">
        <w:rPr>
          <w:rFonts w:ascii="Arial" w:hAnsi="Arial" w:cs="Arial"/>
        </w:rPr>
        <w:t>8</w:t>
      </w:r>
    </w:p>
    <w:p w14:paraId="3269B5FF" w14:textId="42323F69" w:rsidR="008A0CEA" w:rsidRDefault="008A0CEA" w:rsidP="008A0CEA">
      <w:pPr>
        <w:ind w:left="2160" w:hanging="216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July </w:t>
      </w:r>
      <w:r w:rsidR="00F24362">
        <w:rPr>
          <w:rFonts w:ascii="Arial" w:hAnsi="Arial" w:cs="Arial"/>
        </w:rPr>
        <w:t>6</w:t>
      </w:r>
    </w:p>
    <w:p w14:paraId="6FE49A88" w14:textId="72A2AF18" w:rsidR="008A0CEA" w:rsidRDefault="008A0CEA" w:rsidP="008A0CEA">
      <w:pPr>
        <w:ind w:left="2160" w:hanging="216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August </w:t>
      </w:r>
      <w:r w:rsidR="00F24362">
        <w:rPr>
          <w:rFonts w:ascii="Arial" w:hAnsi="Arial" w:cs="Arial"/>
        </w:rPr>
        <w:t>3</w:t>
      </w:r>
    </w:p>
    <w:p w14:paraId="63CA5C1C" w14:textId="135FBDCD" w:rsidR="008A0CEA" w:rsidRDefault="008A0CEA" w:rsidP="008A0CEA">
      <w:pPr>
        <w:ind w:left="2160" w:hanging="216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September </w:t>
      </w:r>
      <w:r w:rsidR="00F24362">
        <w:rPr>
          <w:rFonts w:ascii="Arial" w:hAnsi="Arial" w:cs="Arial"/>
        </w:rPr>
        <w:t>7</w:t>
      </w:r>
    </w:p>
    <w:p w14:paraId="799E9B4D" w14:textId="523D2F14" w:rsidR="008A0CEA" w:rsidRDefault="008A0CEA" w:rsidP="008A0CEA">
      <w:pPr>
        <w:ind w:left="2160" w:hanging="216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October </w:t>
      </w:r>
      <w:r w:rsidR="00F24362">
        <w:rPr>
          <w:rFonts w:ascii="Arial" w:hAnsi="Arial" w:cs="Arial"/>
        </w:rPr>
        <w:t>5</w:t>
      </w:r>
    </w:p>
    <w:p w14:paraId="456E07B4" w14:textId="1BF8D4A0" w:rsidR="008A0CEA" w:rsidRDefault="008A0CEA" w:rsidP="008A0CEA">
      <w:pPr>
        <w:ind w:left="2160" w:hanging="216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November </w:t>
      </w:r>
      <w:r w:rsidR="00F24362">
        <w:rPr>
          <w:rFonts w:ascii="Arial" w:hAnsi="Arial" w:cs="Arial"/>
        </w:rPr>
        <w:t>2</w:t>
      </w:r>
    </w:p>
    <w:p w14:paraId="1EB038A7" w14:textId="422C39EB" w:rsidR="008A0CEA" w:rsidRDefault="008A0CEA" w:rsidP="008A0CEA">
      <w:pPr>
        <w:ind w:left="2160" w:hanging="216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December </w:t>
      </w:r>
      <w:r w:rsidR="00F24362">
        <w:rPr>
          <w:rFonts w:ascii="Arial" w:hAnsi="Arial" w:cs="Arial"/>
        </w:rPr>
        <w:t>7</w:t>
      </w:r>
    </w:p>
    <w:p w14:paraId="7C490289" w14:textId="77777777" w:rsidR="008A0CEA" w:rsidRDefault="008A0CEA" w:rsidP="008A0CEA">
      <w:pPr>
        <w:ind w:left="2160" w:hanging="2160"/>
        <w:jc w:val="both"/>
        <w:rPr>
          <w:rFonts w:ascii="Arial" w:hAnsi="Arial" w:cs="Arial"/>
        </w:rPr>
      </w:pPr>
    </w:p>
    <w:p w14:paraId="17F3414D" w14:textId="77777777" w:rsidR="008A0CEA" w:rsidRDefault="008A0CEA" w:rsidP="008A0CEA">
      <w:pPr>
        <w:ind w:left="2160" w:hanging="2160"/>
        <w:rPr>
          <w:rFonts w:ascii="Arial" w:hAnsi="Arial" w:cs="Arial"/>
        </w:rPr>
      </w:pPr>
    </w:p>
    <w:p w14:paraId="6A1CE071" w14:textId="77777777" w:rsidR="008A0CEA" w:rsidRDefault="008A0CEA" w:rsidP="008A0CEA">
      <w:pPr>
        <w:ind w:left="2160" w:hanging="2160"/>
        <w:rPr>
          <w:rFonts w:ascii="Arial" w:hAnsi="Arial" w:cs="Arial"/>
        </w:rPr>
      </w:pPr>
    </w:p>
    <w:p w14:paraId="23F763CF" w14:textId="437EA7F7" w:rsidR="00D343D9" w:rsidRDefault="008A0CEA" w:rsidP="00D343D9">
      <w:pPr>
        <w:ind w:left="3600" w:hanging="2160"/>
        <w:rPr>
          <w:rFonts w:ascii="Arial" w:hAnsi="Arial" w:cs="Arial"/>
        </w:rPr>
      </w:pPr>
      <w:r>
        <w:rPr>
          <w:rFonts w:ascii="Arial" w:hAnsi="Arial" w:cs="Arial"/>
        </w:rPr>
        <w:t xml:space="preserve">Council meetings are the first Thursday of the month except </w:t>
      </w:r>
      <w:r w:rsidR="00F24362">
        <w:rPr>
          <w:rFonts w:ascii="Arial" w:hAnsi="Arial" w:cs="Arial"/>
        </w:rPr>
        <w:t>May</w:t>
      </w:r>
      <w:r>
        <w:rPr>
          <w:rFonts w:ascii="Arial" w:hAnsi="Arial" w:cs="Arial"/>
        </w:rPr>
        <w:t xml:space="preserve"> and</w:t>
      </w:r>
      <w:r w:rsidR="00D343D9">
        <w:rPr>
          <w:rFonts w:ascii="Arial" w:hAnsi="Arial" w:cs="Arial"/>
        </w:rPr>
        <w:t xml:space="preserve"> </w:t>
      </w:r>
    </w:p>
    <w:p w14:paraId="70DB351A" w14:textId="03F02311" w:rsidR="008A0CEA" w:rsidRDefault="00F24362" w:rsidP="00D343D9">
      <w:pPr>
        <w:ind w:left="3600" w:hanging="2160"/>
        <w:rPr>
          <w:rFonts w:ascii="Arial" w:hAnsi="Arial" w:cs="Arial"/>
        </w:rPr>
      </w:pPr>
      <w:r>
        <w:rPr>
          <w:rFonts w:ascii="Arial" w:hAnsi="Arial" w:cs="Arial"/>
        </w:rPr>
        <w:t>June</w:t>
      </w:r>
      <w:r w:rsidR="008A0CEA">
        <w:rPr>
          <w:rFonts w:ascii="Arial" w:hAnsi="Arial" w:cs="Arial"/>
        </w:rPr>
        <w:t>.</w:t>
      </w:r>
    </w:p>
    <w:p w14:paraId="24910F6C" w14:textId="77777777" w:rsidR="008A0CEA" w:rsidRDefault="008A0CEA" w:rsidP="00DD3069">
      <w:pPr>
        <w:ind w:left="3600" w:hanging="2160"/>
        <w:rPr>
          <w:rFonts w:ascii="Arial" w:hAnsi="Arial" w:cs="Arial"/>
        </w:rPr>
      </w:pPr>
    </w:p>
    <w:p w14:paraId="3FED18FA" w14:textId="77777777" w:rsidR="008A0CEA" w:rsidRDefault="008A0CEA" w:rsidP="00DD3069">
      <w:pPr>
        <w:ind w:left="3600" w:hanging="2160"/>
        <w:rPr>
          <w:rFonts w:ascii="Arial" w:hAnsi="Arial" w:cs="Arial"/>
        </w:rPr>
      </w:pPr>
    </w:p>
    <w:p w14:paraId="05E3F7E1" w14:textId="77777777" w:rsidR="008A0CEA" w:rsidRDefault="008A0CEA" w:rsidP="00DD3069">
      <w:pPr>
        <w:ind w:left="3600" w:hanging="2160"/>
        <w:rPr>
          <w:rFonts w:ascii="Arial" w:hAnsi="Arial" w:cs="Arial"/>
        </w:rPr>
      </w:pPr>
      <w:r>
        <w:rPr>
          <w:rFonts w:ascii="Arial" w:hAnsi="Arial" w:cs="Arial"/>
        </w:rPr>
        <w:t>Parish Clerk</w:t>
      </w:r>
    </w:p>
    <w:p w14:paraId="15A92A0A" w14:textId="05061117" w:rsidR="008A0CEA" w:rsidRDefault="00674FF2" w:rsidP="00DD3069">
      <w:pPr>
        <w:ind w:left="3600" w:hanging="2160"/>
        <w:rPr>
          <w:rFonts w:ascii="Arial" w:hAnsi="Arial" w:cs="Arial"/>
        </w:rPr>
      </w:pPr>
      <w:r>
        <w:rPr>
          <w:rFonts w:ascii="Arial" w:hAnsi="Arial" w:cs="Arial"/>
        </w:rPr>
        <w:t>December</w:t>
      </w:r>
      <w:r w:rsidR="00312428">
        <w:rPr>
          <w:rFonts w:ascii="Arial" w:hAnsi="Arial" w:cs="Arial"/>
        </w:rPr>
        <w:t xml:space="preserve"> 202</w:t>
      </w:r>
      <w:r w:rsidR="00F24362">
        <w:rPr>
          <w:rFonts w:ascii="Arial" w:hAnsi="Arial" w:cs="Arial"/>
        </w:rPr>
        <w:t>2</w:t>
      </w:r>
    </w:p>
    <w:p w14:paraId="5876EA08" w14:textId="41DBD45C" w:rsidR="00BB745E" w:rsidRDefault="00BB745E" w:rsidP="00BB745E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14:paraId="7A5AC931" w14:textId="77777777" w:rsidR="00F71A5D" w:rsidRPr="00830DFF" w:rsidRDefault="00F71A5D" w:rsidP="00D52EA0">
      <w:pPr>
        <w:pStyle w:val="DefaultText"/>
        <w:ind w:firstLine="720"/>
        <w:rPr>
          <w:rFonts w:ascii="Arial" w:hAnsi="Arial" w:cs="Arial"/>
          <w:b/>
          <w:szCs w:val="24"/>
        </w:rPr>
      </w:pPr>
    </w:p>
    <w:sectPr w:rsidR="00F71A5D" w:rsidRPr="00830DFF" w:rsidSect="00515944">
      <w:headerReference w:type="default" r:id="rId10"/>
      <w:footerReference w:type="even" r:id="rId11"/>
      <w:footerReference w:type="default" r:id="rId12"/>
      <w:pgSz w:w="11906" w:h="16838" w:code="9"/>
      <w:pgMar w:top="720" w:right="720" w:bottom="720" w:left="720" w:header="720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5E810" w14:textId="77777777" w:rsidR="00FC0105" w:rsidRDefault="00FC0105">
      <w:r>
        <w:separator/>
      </w:r>
    </w:p>
  </w:endnote>
  <w:endnote w:type="continuationSeparator" w:id="0">
    <w:p w14:paraId="1C10947D" w14:textId="77777777" w:rsidR="00FC0105" w:rsidRDefault="00FC0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5226D" w14:textId="77777777" w:rsidR="00661BE6" w:rsidRDefault="00661BE6" w:rsidP="00C7147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DE6AF7F" w14:textId="77777777" w:rsidR="00661BE6" w:rsidRDefault="00661B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B2636" w14:textId="77777777" w:rsidR="00661BE6" w:rsidRPr="002C30D8" w:rsidRDefault="00661BE6">
    <w:pPr>
      <w:pStyle w:val="Footer"/>
      <w:jc w:val="center"/>
      <w:rPr>
        <w:rFonts w:ascii="Arial" w:hAnsi="Arial" w:cs="Arial"/>
        <w:b/>
        <w:sz w:val="20"/>
      </w:rPr>
    </w:pPr>
    <w:r w:rsidRPr="002C30D8">
      <w:rPr>
        <w:rFonts w:ascii="Arial" w:hAnsi="Arial" w:cs="Arial"/>
        <w:b/>
        <w:sz w:val="20"/>
      </w:rPr>
      <w:t>Little Baddow Parish Council</w:t>
    </w:r>
  </w:p>
  <w:p w14:paraId="6815DB8D" w14:textId="3C5BD25E" w:rsidR="00661BE6" w:rsidRPr="002C30D8" w:rsidRDefault="00661BE6">
    <w:pPr>
      <w:pStyle w:val="Footer"/>
      <w:jc w:val="center"/>
      <w:rPr>
        <w:rFonts w:ascii="Arial" w:hAnsi="Arial" w:cs="Arial"/>
        <w:b/>
        <w:sz w:val="20"/>
      </w:rPr>
    </w:pPr>
    <w:r>
      <w:rPr>
        <w:rFonts w:ascii="Arial" w:hAnsi="Arial" w:cs="Arial"/>
        <w:b/>
        <w:sz w:val="20"/>
      </w:rPr>
      <w:t xml:space="preserve">The </w:t>
    </w:r>
    <w:r w:rsidR="00F82629">
      <w:rPr>
        <w:rFonts w:ascii="Arial" w:hAnsi="Arial" w:cs="Arial"/>
        <w:b/>
        <w:sz w:val="20"/>
      </w:rPr>
      <w:t>M</w:t>
    </w:r>
    <w:r>
      <w:rPr>
        <w:rFonts w:ascii="Arial" w:hAnsi="Arial" w:cs="Arial"/>
        <w:b/>
        <w:sz w:val="20"/>
      </w:rPr>
      <w:t>emorial H</w:t>
    </w:r>
    <w:r w:rsidR="00F82629">
      <w:rPr>
        <w:rFonts w:ascii="Arial" w:hAnsi="Arial" w:cs="Arial"/>
        <w:b/>
        <w:sz w:val="20"/>
      </w:rPr>
      <w:t>a</w:t>
    </w:r>
    <w:r>
      <w:rPr>
        <w:rFonts w:ascii="Arial" w:hAnsi="Arial" w:cs="Arial"/>
        <w:b/>
        <w:sz w:val="20"/>
      </w:rPr>
      <w:t>ll, North Hill, Little Baddow</w:t>
    </w:r>
    <w:r w:rsidR="0043419A">
      <w:rPr>
        <w:rFonts w:ascii="Arial" w:hAnsi="Arial" w:cs="Arial"/>
        <w:b/>
        <w:sz w:val="20"/>
      </w:rPr>
      <w:t>, Chelmsford, Essex CM3 4TA</w:t>
    </w:r>
  </w:p>
  <w:p w14:paraId="2994ACD5" w14:textId="6098B16A" w:rsidR="00661BE6" w:rsidRDefault="00661BE6">
    <w:pPr>
      <w:pStyle w:val="Footer"/>
      <w:jc w:val="center"/>
      <w:rPr>
        <w:rFonts w:ascii="Arial" w:hAnsi="Arial" w:cs="Arial"/>
        <w:sz w:val="20"/>
      </w:rPr>
    </w:pPr>
    <w:r w:rsidRPr="002C30D8">
      <w:rPr>
        <w:rFonts w:ascii="Arial" w:hAnsi="Arial" w:cs="Arial"/>
        <w:b/>
        <w:sz w:val="20"/>
      </w:rPr>
      <w:t>Parish Clerk</w:t>
    </w:r>
    <w:r w:rsidR="007F5689">
      <w:rPr>
        <w:rFonts w:ascii="Arial" w:hAnsi="Arial" w:cs="Arial"/>
        <w:b/>
        <w:sz w:val="20"/>
      </w:rPr>
      <w:t>:</w:t>
    </w:r>
    <w:r w:rsidRPr="002C30D8">
      <w:rPr>
        <w:rFonts w:ascii="Arial" w:hAnsi="Arial" w:cs="Arial"/>
        <w:sz w:val="20"/>
      </w:rPr>
      <w:t xml:space="preserve"> </w:t>
    </w:r>
    <w:r w:rsidR="007F5689">
      <w:rPr>
        <w:rFonts w:ascii="Arial" w:hAnsi="Arial" w:cs="Arial"/>
        <w:sz w:val="20"/>
      </w:rPr>
      <w:t>Ian Wardle</w:t>
    </w:r>
  </w:p>
  <w:p w14:paraId="5CDB14BC" w14:textId="77777777" w:rsidR="00637394" w:rsidRPr="002C30D8" w:rsidRDefault="00637394">
    <w:pPr>
      <w:pStyle w:val="Footer"/>
      <w:jc w:val="center"/>
      <w:rPr>
        <w:rFonts w:ascii="Arial" w:hAnsi="Arial" w:cs="Arial"/>
        <w:b/>
        <w:sz w:val="20"/>
      </w:rPr>
    </w:pPr>
  </w:p>
  <w:p w14:paraId="47B71D7A" w14:textId="400FEAA6" w:rsidR="00661BE6" w:rsidRPr="002C30D8" w:rsidRDefault="00661BE6" w:rsidP="00637394">
    <w:pPr>
      <w:pStyle w:val="Footer"/>
      <w:jc w:val="center"/>
      <w:rPr>
        <w:rFonts w:ascii="Arial" w:hAnsi="Arial" w:cs="Arial"/>
        <w:sz w:val="20"/>
      </w:rPr>
    </w:pPr>
    <w:r w:rsidRPr="002C30D8">
      <w:rPr>
        <w:rFonts w:ascii="Arial" w:hAnsi="Arial" w:cs="Arial"/>
        <w:sz w:val="20"/>
      </w:rPr>
      <w:t xml:space="preserve">E-mail: </w:t>
    </w:r>
    <w:hyperlink r:id="rId1" w:history="1">
      <w:r w:rsidR="0043419A" w:rsidRPr="005F13F0">
        <w:rPr>
          <w:rStyle w:val="Hyperlink"/>
          <w:rFonts w:ascii="Arial" w:hAnsi="Arial" w:cs="Arial"/>
          <w:sz w:val="20"/>
        </w:rPr>
        <w:t>clerk@little</w:t>
      </w:r>
    </w:hyperlink>
    <w:r w:rsidR="00F82629">
      <w:rPr>
        <w:rStyle w:val="Hyperlink"/>
        <w:rFonts w:ascii="Arial" w:hAnsi="Arial" w:cs="Arial"/>
        <w:sz w:val="20"/>
      </w:rPr>
      <w:t>baddowpc.org.uk</w:t>
    </w:r>
  </w:p>
  <w:p w14:paraId="56F2B0B4" w14:textId="3DA9AB49" w:rsidR="00661BE6" w:rsidRDefault="00661BE6" w:rsidP="00637394">
    <w:pPr>
      <w:pStyle w:val="Footer"/>
      <w:jc w:val="center"/>
      <w:rPr>
        <w:rStyle w:val="Hyperlink"/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Website: </w:t>
    </w:r>
    <w:hyperlink r:id="rId2" w:history="1">
      <w:r w:rsidRPr="00D72531">
        <w:rPr>
          <w:rStyle w:val="Hyperlink"/>
          <w:rFonts w:ascii="Arial" w:hAnsi="Arial" w:cs="Arial"/>
          <w:sz w:val="20"/>
        </w:rPr>
        <w:t>www.littlebaddow.org.uk</w:t>
      </w:r>
    </w:hyperlink>
  </w:p>
  <w:p w14:paraId="1F36B22E" w14:textId="311CE636" w:rsidR="00637394" w:rsidRDefault="00637394" w:rsidP="00637394">
    <w:pPr>
      <w:pStyle w:val="Footer"/>
      <w:jc w:val="center"/>
      <w:rPr>
        <w:rFonts w:ascii="Arial" w:hAnsi="Arial" w:cs="Arial"/>
        <w:sz w:val="20"/>
      </w:rPr>
    </w:pPr>
    <w:r w:rsidRPr="002C30D8">
      <w:rPr>
        <w:rFonts w:ascii="Arial" w:hAnsi="Arial" w:cs="Arial"/>
        <w:sz w:val="20"/>
      </w:rPr>
      <w:t>Tel</w:t>
    </w:r>
    <w:r>
      <w:rPr>
        <w:rFonts w:ascii="Arial" w:hAnsi="Arial" w:cs="Arial"/>
        <w:sz w:val="20"/>
      </w:rPr>
      <w:t>: 07376 030712</w:t>
    </w:r>
  </w:p>
  <w:p w14:paraId="3771CBFF" w14:textId="77777777" w:rsidR="00661BE6" w:rsidRDefault="00661BE6">
    <w:pPr>
      <w:pStyle w:val="Footer"/>
      <w:rPr>
        <w:rFonts w:ascii="Arial" w:hAnsi="Arial" w:cs="Arial"/>
        <w:sz w:val="20"/>
      </w:rPr>
    </w:pPr>
  </w:p>
  <w:p w14:paraId="23ABD0FA" w14:textId="77777777" w:rsidR="00661BE6" w:rsidRDefault="00661BE6">
    <w:pPr>
      <w:pStyle w:val="Footer"/>
    </w:pPr>
    <w:r>
      <w:rPr>
        <w:sz w:val="22"/>
      </w:rPr>
      <w:tab/>
    </w:r>
    <w:r>
      <w:rPr>
        <w:sz w:val="2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783E5" w14:textId="77777777" w:rsidR="00FC0105" w:rsidRDefault="00FC0105">
      <w:r>
        <w:separator/>
      </w:r>
    </w:p>
  </w:footnote>
  <w:footnote w:type="continuationSeparator" w:id="0">
    <w:p w14:paraId="22C1774F" w14:textId="77777777" w:rsidR="00FC0105" w:rsidRDefault="00FC01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560AA" w14:textId="77777777" w:rsidR="00661BE6" w:rsidRDefault="00661BE6" w:rsidP="006B5407">
    <w:pPr>
      <w:rPr>
        <w:rFonts w:ascii="Book Antiqua" w:hAnsi="Book Antiqua"/>
        <w:b/>
        <w:sz w:val="48"/>
        <w:szCs w:val="48"/>
      </w:rPr>
    </w:pPr>
    <w:r>
      <w:rPr>
        <w:rFonts w:ascii="Book Antiqua" w:hAnsi="Book Antiqua"/>
        <w:b/>
        <w:sz w:val="48"/>
        <w:szCs w:val="48"/>
      </w:rPr>
      <w:t xml:space="preserve">    </w:t>
    </w:r>
  </w:p>
  <w:p w14:paraId="288A5444" w14:textId="77777777" w:rsidR="00661BE6" w:rsidRDefault="00661BE6" w:rsidP="006B5407">
    <w:pPr>
      <w:rPr>
        <w:rFonts w:ascii="Book Antiqua" w:hAnsi="Book Antiqua"/>
        <w:b/>
        <w:sz w:val="48"/>
        <w:szCs w:val="48"/>
      </w:rPr>
    </w:pPr>
  </w:p>
  <w:p w14:paraId="5DCF8DDE" w14:textId="77777777" w:rsidR="00661BE6" w:rsidRDefault="00661BE6" w:rsidP="006B5407">
    <w:pPr>
      <w:rPr>
        <w:rFonts w:ascii="Book Antiqua" w:hAnsi="Book Antiqua"/>
        <w:sz w:val="32"/>
        <w:szCs w:val="32"/>
      </w:rPr>
    </w:pPr>
  </w:p>
  <w:p w14:paraId="4990AE16" w14:textId="77777777" w:rsidR="00CB214F" w:rsidRDefault="00661BE6" w:rsidP="00EE19F5">
    <w:pPr>
      <w:pStyle w:val="Header"/>
      <w:rPr>
        <w:rFonts w:ascii="Arial" w:hAnsi="Arial" w:cs="Arial"/>
      </w:rPr>
    </w:pPr>
    <w:r>
      <w:rPr>
        <w:rFonts w:ascii="Arial" w:hAnsi="Arial" w:cs="Arial"/>
      </w:rPr>
      <w:tab/>
    </w:r>
  </w:p>
  <w:p w14:paraId="6A435DFE" w14:textId="20D184BA" w:rsidR="00661BE6" w:rsidRDefault="00661BE6" w:rsidP="00EE19F5">
    <w:pPr>
      <w:pStyle w:val="Header"/>
      <w:rPr>
        <w:rFonts w:ascii="Arial" w:hAnsi="Arial" w:cs="Arial"/>
      </w:rPr>
    </w:pPr>
    <w:r w:rsidRPr="002C30D8">
      <w:rPr>
        <w:rFonts w:ascii="Arial" w:hAnsi="Arial" w:cs="Arial"/>
      </w:rPr>
      <w:t xml:space="preserve">Chairman </w:t>
    </w:r>
    <w:r w:rsidR="007F5689">
      <w:rPr>
        <w:rFonts w:ascii="Arial" w:hAnsi="Arial" w:cs="Arial"/>
      </w:rPr>
      <w:t>Mr Peter Irvine</w:t>
    </w:r>
    <w:r>
      <w:rPr>
        <w:rFonts w:ascii="Arial" w:hAnsi="Arial" w:cs="Arial"/>
      </w:rPr>
      <w:tab/>
    </w:r>
    <w:r>
      <w:rPr>
        <w:rFonts w:ascii="Arial" w:hAnsi="Arial" w:cs="Arial"/>
      </w:rPr>
      <w:tab/>
    </w:r>
  </w:p>
  <w:p w14:paraId="3579CA7E" w14:textId="77777777" w:rsidR="00661BE6" w:rsidRDefault="00661BE6" w:rsidP="00EE19F5">
    <w:pPr>
      <w:pStyle w:val="Header"/>
      <w:rPr>
        <w:rFonts w:ascii="Arial" w:hAnsi="Arial" w:cs="Arial"/>
      </w:rPr>
    </w:pPr>
    <w:r>
      <w:rPr>
        <w:rFonts w:ascii="Arial" w:hAnsi="Arial" w:cs="Arial"/>
      </w:rPr>
      <w:tab/>
    </w:r>
  </w:p>
  <w:p w14:paraId="1C5A08DC" w14:textId="77777777" w:rsidR="00661BE6" w:rsidRDefault="00661BE6" w:rsidP="00EE19F5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A272A"/>
    <w:multiLevelType w:val="hybridMultilevel"/>
    <w:tmpl w:val="33DE297C"/>
    <w:lvl w:ilvl="0" w:tplc="ADB43CB4">
      <w:start w:val="1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4B6134"/>
    <w:multiLevelType w:val="hybridMultilevel"/>
    <w:tmpl w:val="D91CAD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2C5509"/>
    <w:multiLevelType w:val="hybridMultilevel"/>
    <w:tmpl w:val="BD864F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197047"/>
    <w:multiLevelType w:val="hybridMultilevel"/>
    <w:tmpl w:val="35D216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637533"/>
    <w:multiLevelType w:val="hybridMultilevel"/>
    <w:tmpl w:val="F698E94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E3E321C"/>
    <w:multiLevelType w:val="hybridMultilevel"/>
    <w:tmpl w:val="1CA423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443EE5"/>
    <w:multiLevelType w:val="hybridMultilevel"/>
    <w:tmpl w:val="562E9BD6"/>
    <w:lvl w:ilvl="0" w:tplc="2946A67E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B065BDE">
      <w:start w:val="6"/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C793630"/>
    <w:multiLevelType w:val="hybridMultilevel"/>
    <w:tmpl w:val="34D4390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78877E3"/>
    <w:multiLevelType w:val="hybridMultilevel"/>
    <w:tmpl w:val="32F418BA"/>
    <w:lvl w:ilvl="0" w:tplc="B450DF96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C0E7D67"/>
    <w:multiLevelType w:val="hybridMultilevel"/>
    <w:tmpl w:val="D04EBE90"/>
    <w:lvl w:ilvl="0" w:tplc="B338DC08">
      <w:start w:val="1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04D40B3"/>
    <w:multiLevelType w:val="hybridMultilevel"/>
    <w:tmpl w:val="0770D70E"/>
    <w:lvl w:ilvl="0" w:tplc="12964AE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74148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07390555">
    <w:abstractNumId w:val="11"/>
  </w:num>
  <w:num w:numId="2" w16cid:durableId="1154225855">
    <w:abstractNumId w:val="2"/>
  </w:num>
  <w:num w:numId="3" w16cid:durableId="1778983598">
    <w:abstractNumId w:val="1"/>
  </w:num>
  <w:num w:numId="4" w16cid:durableId="1521049328">
    <w:abstractNumId w:val="9"/>
  </w:num>
  <w:num w:numId="5" w16cid:durableId="302782013">
    <w:abstractNumId w:val="7"/>
  </w:num>
  <w:num w:numId="6" w16cid:durableId="238944541">
    <w:abstractNumId w:val="5"/>
  </w:num>
  <w:num w:numId="7" w16cid:durableId="153677216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75784629">
    <w:abstractNumId w:val="0"/>
  </w:num>
  <w:num w:numId="9" w16cid:durableId="315887856">
    <w:abstractNumId w:val="8"/>
  </w:num>
  <w:num w:numId="10" w16cid:durableId="1735202554">
    <w:abstractNumId w:val="10"/>
  </w:num>
  <w:num w:numId="11" w16cid:durableId="980382037">
    <w:abstractNumId w:val="6"/>
  </w:num>
  <w:num w:numId="12" w16cid:durableId="12524692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3D6"/>
    <w:rsid w:val="000027EF"/>
    <w:rsid w:val="00006456"/>
    <w:rsid w:val="000135C2"/>
    <w:rsid w:val="0002080F"/>
    <w:rsid w:val="000237A6"/>
    <w:rsid w:val="0002587A"/>
    <w:rsid w:val="00032826"/>
    <w:rsid w:val="0004197B"/>
    <w:rsid w:val="00047072"/>
    <w:rsid w:val="000471F9"/>
    <w:rsid w:val="00051833"/>
    <w:rsid w:val="00053432"/>
    <w:rsid w:val="00053AA3"/>
    <w:rsid w:val="0005426A"/>
    <w:rsid w:val="00060A7C"/>
    <w:rsid w:val="00067249"/>
    <w:rsid w:val="00071122"/>
    <w:rsid w:val="0008542D"/>
    <w:rsid w:val="000921D2"/>
    <w:rsid w:val="00093D37"/>
    <w:rsid w:val="000A3FB1"/>
    <w:rsid w:val="000A6F6C"/>
    <w:rsid w:val="000C60A4"/>
    <w:rsid w:val="000D5A21"/>
    <w:rsid w:val="000D73FD"/>
    <w:rsid w:val="000E35A3"/>
    <w:rsid w:val="000F606A"/>
    <w:rsid w:val="001138FE"/>
    <w:rsid w:val="00116458"/>
    <w:rsid w:val="00116E89"/>
    <w:rsid w:val="001217A7"/>
    <w:rsid w:val="00121802"/>
    <w:rsid w:val="00126569"/>
    <w:rsid w:val="00127AD4"/>
    <w:rsid w:val="00131909"/>
    <w:rsid w:val="00150933"/>
    <w:rsid w:val="001550C3"/>
    <w:rsid w:val="00164089"/>
    <w:rsid w:val="0018174F"/>
    <w:rsid w:val="001833BD"/>
    <w:rsid w:val="00185769"/>
    <w:rsid w:val="00194311"/>
    <w:rsid w:val="001975EF"/>
    <w:rsid w:val="00197EBE"/>
    <w:rsid w:val="001A2B07"/>
    <w:rsid w:val="001A5614"/>
    <w:rsid w:val="001B6353"/>
    <w:rsid w:val="001C35B6"/>
    <w:rsid w:val="001C482B"/>
    <w:rsid w:val="001C5497"/>
    <w:rsid w:val="001D713D"/>
    <w:rsid w:val="001D75B4"/>
    <w:rsid w:val="001E6878"/>
    <w:rsid w:val="001F5AB9"/>
    <w:rsid w:val="00205681"/>
    <w:rsid w:val="00207909"/>
    <w:rsid w:val="00211CC4"/>
    <w:rsid w:val="00225182"/>
    <w:rsid w:val="002273DD"/>
    <w:rsid w:val="00233B73"/>
    <w:rsid w:val="0023611E"/>
    <w:rsid w:val="002362E2"/>
    <w:rsid w:val="00236A22"/>
    <w:rsid w:val="0024102B"/>
    <w:rsid w:val="00241A91"/>
    <w:rsid w:val="00243183"/>
    <w:rsid w:val="00245647"/>
    <w:rsid w:val="002456CF"/>
    <w:rsid w:val="00251320"/>
    <w:rsid w:val="002543FF"/>
    <w:rsid w:val="00262806"/>
    <w:rsid w:val="002714E6"/>
    <w:rsid w:val="002808F0"/>
    <w:rsid w:val="00283F1E"/>
    <w:rsid w:val="00294511"/>
    <w:rsid w:val="002A032B"/>
    <w:rsid w:val="002A1FDF"/>
    <w:rsid w:val="002A76F0"/>
    <w:rsid w:val="002B0FDC"/>
    <w:rsid w:val="002B17D2"/>
    <w:rsid w:val="002B2457"/>
    <w:rsid w:val="002B2FE2"/>
    <w:rsid w:val="002B584E"/>
    <w:rsid w:val="002B6FAA"/>
    <w:rsid w:val="002C029E"/>
    <w:rsid w:val="002C0A52"/>
    <w:rsid w:val="002C1FA4"/>
    <w:rsid w:val="002C2F10"/>
    <w:rsid w:val="002C30D8"/>
    <w:rsid w:val="002D0DFD"/>
    <w:rsid w:val="002D21AE"/>
    <w:rsid w:val="002D22C5"/>
    <w:rsid w:val="002E3F94"/>
    <w:rsid w:val="002E6BD8"/>
    <w:rsid w:val="002F0E66"/>
    <w:rsid w:val="002F1987"/>
    <w:rsid w:val="002F3D3A"/>
    <w:rsid w:val="002F3ED6"/>
    <w:rsid w:val="0030521A"/>
    <w:rsid w:val="0031159D"/>
    <w:rsid w:val="00312428"/>
    <w:rsid w:val="00315088"/>
    <w:rsid w:val="0032158E"/>
    <w:rsid w:val="00322291"/>
    <w:rsid w:val="00323299"/>
    <w:rsid w:val="003236F5"/>
    <w:rsid w:val="00323802"/>
    <w:rsid w:val="0033591E"/>
    <w:rsid w:val="003446EF"/>
    <w:rsid w:val="00346CF5"/>
    <w:rsid w:val="0035210B"/>
    <w:rsid w:val="003643DB"/>
    <w:rsid w:val="00371D32"/>
    <w:rsid w:val="00372307"/>
    <w:rsid w:val="00376C50"/>
    <w:rsid w:val="00387A3C"/>
    <w:rsid w:val="00392AB4"/>
    <w:rsid w:val="003A51DA"/>
    <w:rsid w:val="003A654E"/>
    <w:rsid w:val="003B6124"/>
    <w:rsid w:val="003C7A5D"/>
    <w:rsid w:val="003D3C47"/>
    <w:rsid w:val="003E26F1"/>
    <w:rsid w:val="003F058F"/>
    <w:rsid w:val="004034C2"/>
    <w:rsid w:val="004050A7"/>
    <w:rsid w:val="00405D05"/>
    <w:rsid w:val="00410531"/>
    <w:rsid w:val="0041547F"/>
    <w:rsid w:val="00421897"/>
    <w:rsid w:val="0042217F"/>
    <w:rsid w:val="00423E65"/>
    <w:rsid w:val="00425B65"/>
    <w:rsid w:val="00425BB0"/>
    <w:rsid w:val="00430B33"/>
    <w:rsid w:val="0043419A"/>
    <w:rsid w:val="0044135A"/>
    <w:rsid w:val="0045042E"/>
    <w:rsid w:val="00454358"/>
    <w:rsid w:val="00463BF3"/>
    <w:rsid w:val="00474964"/>
    <w:rsid w:val="00476FCE"/>
    <w:rsid w:val="00484835"/>
    <w:rsid w:val="00487A04"/>
    <w:rsid w:val="0049378A"/>
    <w:rsid w:val="00494DC5"/>
    <w:rsid w:val="004A17D8"/>
    <w:rsid w:val="004A3C8C"/>
    <w:rsid w:val="004C24B7"/>
    <w:rsid w:val="004C35C9"/>
    <w:rsid w:val="004C6095"/>
    <w:rsid w:val="004C6188"/>
    <w:rsid w:val="004D2E43"/>
    <w:rsid w:val="004E0B9E"/>
    <w:rsid w:val="004E7BA5"/>
    <w:rsid w:val="004F1CFF"/>
    <w:rsid w:val="004F65B4"/>
    <w:rsid w:val="004F667F"/>
    <w:rsid w:val="00502939"/>
    <w:rsid w:val="00505469"/>
    <w:rsid w:val="00505F33"/>
    <w:rsid w:val="0051135A"/>
    <w:rsid w:val="005140CC"/>
    <w:rsid w:val="00514181"/>
    <w:rsid w:val="00515944"/>
    <w:rsid w:val="00517AAC"/>
    <w:rsid w:val="00522D06"/>
    <w:rsid w:val="005237CA"/>
    <w:rsid w:val="005309EC"/>
    <w:rsid w:val="00532D25"/>
    <w:rsid w:val="00535C97"/>
    <w:rsid w:val="0054771A"/>
    <w:rsid w:val="00551996"/>
    <w:rsid w:val="00551F09"/>
    <w:rsid w:val="005555D4"/>
    <w:rsid w:val="00564278"/>
    <w:rsid w:val="00566F34"/>
    <w:rsid w:val="00570C60"/>
    <w:rsid w:val="00574EB8"/>
    <w:rsid w:val="00576AB3"/>
    <w:rsid w:val="00576BA6"/>
    <w:rsid w:val="00583F41"/>
    <w:rsid w:val="00587207"/>
    <w:rsid w:val="005912EA"/>
    <w:rsid w:val="005A1337"/>
    <w:rsid w:val="005C2264"/>
    <w:rsid w:val="005C2947"/>
    <w:rsid w:val="005C3FF6"/>
    <w:rsid w:val="005D067D"/>
    <w:rsid w:val="005D1735"/>
    <w:rsid w:val="005D2097"/>
    <w:rsid w:val="005D2608"/>
    <w:rsid w:val="005D3080"/>
    <w:rsid w:val="005D3944"/>
    <w:rsid w:val="005E1C0F"/>
    <w:rsid w:val="005F19BB"/>
    <w:rsid w:val="005F33CA"/>
    <w:rsid w:val="005F443C"/>
    <w:rsid w:val="005F51A9"/>
    <w:rsid w:val="005F7635"/>
    <w:rsid w:val="00601567"/>
    <w:rsid w:val="00605D6A"/>
    <w:rsid w:val="00610B55"/>
    <w:rsid w:val="00612346"/>
    <w:rsid w:val="006123D6"/>
    <w:rsid w:val="00622A6F"/>
    <w:rsid w:val="00636318"/>
    <w:rsid w:val="00637394"/>
    <w:rsid w:val="006405AE"/>
    <w:rsid w:val="006414FE"/>
    <w:rsid w:val="0064639B"/>
    <w:rsid w:val="006504B7"/>
    <w:rsid w:val="0065383A"/>
    <w:rsid w:val="0065547B"/>
    <w:rsid w:val="00661BE6"/>
    <w:rsid w:val="006627A7"/>
    <w:rsid w:val="0067084E"/>
    <w:rsid w:val="00670DA7"/>
    <w:rsid w:val="00671D8E"/>
    <w:rsid w:val="00674FF2"/>
    <w:rsid w:val="006754C8"/>
    <w:rsid w:val="00675518"/>
    <w:rsid w:val="00676BB0"/>
    <w:rsid w:val="00690559"/>
    <w:rsid w:val="00692682"/>
    <w:rsid w:val="006947A2"/>
    <w:rsid w:val="006B143A"/>
    <w:rsid w:val="006B5407"/>
    <w:rsid w:val="006B55CD"/>
    <w:rsid w:val="006C61FD"/>
    <w:rsid w:val="006D1A5F"/>
    <w:rsid w:val="006D3195"/>
    <w:rsid w:val="006E12DD"/>
    <w:rsid w:val="006E4923"/>
    <w:rsid w:val="006E4D96"/>
    <w:rsid w:val="006E52A9"/>
    <w:rsid w:val="006E6B74"/>
    <w:rsid w:val="006F19DD"/>
    <w:rsid w:val="006F361D"/>
    <w:rsid w:val="00703CEA"/>
    <w:rsid w:val="00704AE7"/>
    <w:rsid w:val="00707C2C"/>
    <w:rsid w:val="00711864"/>
    <w:rsid w:val="00711BFC"/>
    <w:rsid w:val="0071635E"/>
    <w:rsid w:val="00716655"/>
    <w:rsid w:val="0074021E"/>
    <w:rsid w:val="00741017"/>
    <w:rsid w:val="00750EA7"/>
    <w:rsid w:val="00751A99"/>
    <w:rsid w:val="00754226"/>
    <w:rsid w:val="00770674"/>
    <w:rsid w:val="00785435"/>
    <w:rsid w:val="00785FD1"/>
    <w:rsid w:val="007862AF"/>
    <w:rsid w:val="0079663A"/>
    <w:rsid w:val="007A0958"/>
    <w:rsid w:val="007A5ADC"/>
    <w:rsid w:val="007A7746"/>
    <w:rsid w:val="007B00C7"/>
    <w:rsid w:val="007B0160"/>
    <w:rsid w:val="007B3268"/>
    <w:rsid w:val="007B6F48"/>
    <w:rsid w:val="007C40CD"/>
    <w:rsid w:val="007C6778"/>
    <w:rsid w:val="007D149B"/>
    <w:rsid w:val="007D338E"/>
    <w:rsid w:val="007D3A2A"/>
    <w:rsid w:val="007D6A6F"/>
    <w:rsid w:val="007D6D54"/>
    <w:rsid w:val="007E060E"/>
    <w:rsid w:val="007E3A7E"/>
    <w:rsid w:val="007F14D5"/>
    <w:rsid w:val="007F5689"/>
    <w:rsid w:val="007F5C59"/>
    <w:rsid w:val="007F7BDB"/>
    <w:rsid w:val="00800002"/>
    <w:rsid w:val="0080076E"/>
    <w:rsid w:val="00803779"/>
    <w:rsid w:val="00812C35"/>
    <w:rsid w:val="0083093F"/>
    <w:rsid w:val="00830C9C"/>
    <w:rsid w:val="00830DFF"/>
    <w:rsid w:val="00830EF5"/>
    <w:rsid w:val="0083460C"/>
    <w:rsid w:val="008354C7"/>
    <w:rsid w:val="008522E1"/>
    <w:rsid w:val="00856A98"/>
    <w:rsid w:val="00860E50"/>
    <w:rsid w:val="00864C8A"/>
    <w:rsid w:val="008700B2"/>
    <w:rsid w:val="00870DB2"/>
    <w:rsid w:val="008724CE"/>
    <w:rsid w:val="00872AAC"/>
    <w:rsid w:val="00880E45"/>
    <w:rsid w:val="008815C9"/>
    <w:rsid w:val="00883C5B"/>
    <w:rsid w:val="00885AF7"/>
    <w:rsid w:val="00887217"/>
    <w:rsid w:val="0088784E"/>
    <w:rsid w:val="00892DBB"/>
    <w:rsid w:val="00893C0C"/>
    <w:rsid w:val="0089471B"/>
    <w:rsid w:val="008953D7"/>
    <w:rsid w:val="008A0815"/>
    <w:rsid w:val="008A0CEA"/>
    <w:rsid w:val="008A19AC"/>
    <w:rsid w:val="008A215E"/>
    <w:rsid w:val="008A373E"/>
    <w:rsid w:val="008A5243"/>
    <w:rsid w:val="008B13DD"/>
    <w:rsid w:val="008B1E81"/>
    <w:rsid w:val="008B452E"/>
    <w:rsid w:val="008C58D9"/>
    <w:rsid w:val="008D3024"/>
    <w:rsid w:val="008D50E0"/>
    <w:rsid w:val="008E0E18"/>
    <w:rsid w:val="008E4E40"/>
    <w:rsid w:val="008E7088"/>
    <w:rsid w:val="008F3602"/>
    <w:rsid w:val="008F3FC9"/>
    <w:rsid w:val="00901E5E"/>
    <w:rsid w:val="00902D21"/>
    <w:rsid w:val="00920098"/>
    <w:rsid w:val="009213EF"/>
    <w:rsid w:val="00925B52"/>
    <w:rsid w:val="00930F7A"/>
    <w:rsid w:val="00932F2B"/>
    <w:rsid w:val="0093364A"/>
    <w:rsid w:val="009407D9"/>
    <w:rsid w:val="00942509"/>
    <w:rsid w:val="00974F7B"/>
    <w:rsid w:val="009918CB"/>
    <w:rsid w:val="00995818"/>
    <w:rsid w:val="009A02C0"/>
    <w:rsid w:val="009A1143"/>
    <w:rsid w:val="009A162A"/>
    <w:rsid w:val="009B0C0D"/>
    <w:rsid w:val="009B0C84"/>
    <w:rsid w:val="009C610B"/>
    <w:rsid w:val="009C693B"/>
    <w:rsid w:val="009D0849"/>
    <w:rsid w:val="009D14E5"/>
    <w:rsid w:val="009D170E"/>
    <w:rsid w:val="009D7B37"/>
    <w:rsid w:val="009E0E45"/>
    <w:rsid w:val="009E6A69"/>
    <w:rsid w:val="009F2D73"/>
    <w:rsid w:val="009F6FC7"/>
    <w:rsid w:val="00A0494B"/>
    <w:rsid w:val="00A1621E"/>
    <w:rsid w:val="00A16B66"/>
    <w:rsid w:val="00A23EEA"/>
    <w:rsid w:val="00A25329"/>
    <w:rsid w:val="00A33035"/>
    <w:rsid w:val="00A471A0"/>
    <w:rsid w:val="00A519AE"/>
    <w:rsid w:val="00A52075"/>
    <w:rsid w:val="00A70E13"/>
    <w:rsid w:val="00A72374"/>
    <w:rsid w:val="00A737B0"/>
    <w:rsid w:val="00A74509"/>
    <w:rsid w:val="00A8781F"/>
    <w:rsid w:val="00A90446"/>
    <w:rsid w:val="00A9056E"/>
    <w:rsid w:val="00A90F00"/>
    <w:rsid w:val="00A92070"/>
    <w:rsid w:val="00A93F29"/>
    <w:rsid w:val="00A946A3"/>
    <w:rsid w:val="00A97465"/>
    <w:rsid w:val="00AB007E"/>
    <w:rsid w:val="00AD16CD"/>
    <w:rsid w:val="00AE5134"/>
    <w:rsid w:val="00AF571E"/>
    <w:rsid w:val="00B025FE"/>
    <w:rsid w:val="00B064C5"/>
    <w:rsid w:val="00B07705"/>
    <w:rsid w:val="00B1253F"/>
    <w:rsid w:val="00B158E5"/>
    <w:rsid w:val="00B2298B"/>
    <w:rsid w:val="00B2331F"/>
    <w:rsid w:val="00B322ED"/>
    <w:rsid w:val="00B34E2C"/>
    <w:rsid w:val="00B400BB"/>
    <w:rsid w:val="00B45076"/>
    <w:rsid w:val="00B45BE5"/>
    <w:rsid w:val="00B62835"/>
    <w:rsid w:val="00B72031"/>
    <w:rsid w:val="00B75524"/>
    <w:rsid w:val="00B9106A"/>
    <w:rsid w:val="00B939E7"/>
    <w:rsid w:val="00B95769"/>
    <w:rsid w:val="00BA0A7C"/>
    <w:rsid w:val="00BA7C79"/>
    <w:rsid w:val="00BB5C5F"/>
    <w:rsid w:val="00BB6512"/>
    <w:rsid w:val="00BB745E"/>
    <w:rsid w:val="00BC1592"/>
    <w:rsid w:val="00BC2AE4"/>
    <w:rsid w:val="00BC6037"/>
    <w:rsid w:val="00BD059D"/>
    <w:rsid w:val="00BD1528"/>
    <w:rsid w:val="00BD22B3"/>
    <w:rsid w:val="00BD5CB4"/>
    <w:rsid w:val="00BD754B"/>
    <w:rsid w:val="00BD7F66"/>
    <w:rsid w:val="00BE1044"/>
    <w:rsid w:val="00BE10DE"/>
    <w:rsid w:val="00BE23D6"/>
    <w:rsid w:val="00BE6AFE"/>
    <w:rsid w:val="00BE7091"/>
    <w:rsid w:val="00BF37E6"/>
    <w:rsid w:val="00BF6687"/>
    <w:rsid w:val="00C01BAF"/>
    <w:rsid w:val="00C04B6B"/>
    <w:rsid w:val="00C073D2"/>
    <w:rsid w:val="00C12AEF"/>
    <w:rsid w:val="00C12AF8"/>
    <w:rsid w:val="00C16018"/>
    <w:rsid w:val="00C237DE"/>
    <w:rsid w:val="00C306DD"/>
    <w:rsid w:val="00C33279"/>
    <w:rsid w:val="00C36075"/>
    <w:rsid w:val="00C37C10"/>
    <w:rsid w:val="00C440E6"/>
    <w:rsid w:val="00C44CB0"/>
    <w:rsid w:val="00C473EB"/>
    <w:rsid w:val="00C47997"/>
    <w:rsid w:val="00C5045D"/>
    <w:rsid w:val="00C5068D"/>
    <w:rsid w:val="00C513EC"/>
    <w:rsid w:val="00C6148A"/>
    <w:rsid w:val="00C71470"/>
    <w:rsid w:val="00C7161A"/>
    <w:rsid w:val="00C76100"/>
    <w:rsid w:val="00C77C1C"/>
    <w:rsid w:val="00C804F2"/>
    <w:rsid w:val="00C8341F"/>
    <w:rsid w:val="00C91EE3"/>
    <w:rsid w:val="00C94677"/>
    <w:rsid w:val="00CA290B"/>
    <w:rsid w:val="00CA4A01"/>
    <w:rsid w:val="00CA76C4"/>
    <w:rsid w:val="00CB214F"/>
    <w:rsid w:val="00CB3224"/>
    <w:rsid w:val="00CB3A70"/>
    <w:rsid w:val="00CC1559"/>
    <w:rsid w:val="00CD342E"/>
    <w:rsid w:val="00CE681A"/>
    <w:rsid w:val="00CF0EAF"/>
    <w:rsid w:val="00CF1175"/>
    <w:rsid w:val="00D00FA1"/>
    <w:rsid w:val="00D04754"/>
    <w:rsid w:val="00D10643"/>
    <w:rsid w:val="00D12FCB"/>
    <w:rsid w:val="00D22793"/>
    <w:rsid w:val="00D2770C"/>
    <w:rsid w:val="00D3018A"/>
    <w:rsid w:val="00D33101"/>
    <w:rsid w:val="00D343A5"/>
    <w:rsid w:val="00D343D9"/>
    <w:rsid w:val="00D41FC2"/>
    <w:rsid w:val="00D44D4A"/>
    <w:rsid w:val="00D45C0D"/>
    <w:rsid w:val="00D52EA0"/>
    <w:rsid w:val="00D52FFF"/>
    <w:rsid w:val="00D53999"/>
    <w:rsid w:val="00D54B16"/>
    <w:rsid w:val="00D5611F"/>
    <w:rsid w:val="00D70046"/>
    <w:rsid w:val="00D9441B"/>
    <w:rsid w:val="00DA4FCE"/>
    <w:rsid w:val="00DA5681"/>
    <w:rsid w:val="00DB4A3F"/>
    <w:rsid w:val="00DB4B7F"/>
    <w:rsid w:val="00DB7229"/>
    <w:rsid w:val="00DB7BF2"/>
    <w:rsid w:val="00DC162E"/>
    <w:rsid w:val="00DD2914"/>
    <w:rsid w:val="00DD3069"/>
    <w:rsid w:val="00DD5617"/>
    <w:rsid w:val="00DD78A1"/>
    <w:rsid w:val="00DE0739"/>
    <w:rsid w:val="00DE5325"/>
    <w:rsid w:val="00E00B9E"/>
    <w:rsid w:val="00E00BD4"/>
    <w:rsid w:val="00E02E7E"/>
    <w:rsid w:val="00E11FDF"/>
    <w:rsid w:val="00E22029"/>
    <w:rsid w:val="00E23549"/>
    <w:rsid w:val="00E25635"/>
    <w:rsid w:val="00E306B2"/>
    <w:rsid w:val="00E3451F"/>
    <w:rsid w:val="00E535E0"/>
    <w:rsid w:val="00E6050E"/>
    <w:rsid w:val="00E64611"/>
    <w:rsid w:val="00E64F89"/>
    <w:rsid w:val="00E66241"/>
    <w:rsid w:val="00E6683D"/>
    <w:rsid w:val="00E66F62"/>
    <w:rsid w:val="00E720BD"/>
    <w:rsid w:val="00E82246"/>
    <w:rsid w:val="00E858D0"/>
    <w:rsid w:val="00E91ADD"/>
    <w:rsid w:val="00EA2BF7"/>
    <w:rsid w:val="00EB3D32"/>
    <w:rsid w:val="00EB3E21"/>
    <w:rsid w:val="00EB73B9"/>
    <w:rsid w:val="00EC757A"/>
    <w:rsid w:val="00ED6DA2"/>
    <w:rsid w:val="00EE0083"/>
    <w:rsid w:val="00EE1595"/>
    <w:rsid w:val="00EE19F5"/>
    <w:rsid w:val="00EE1D6E"/>
    <w:rsid w:val="00EE2F53"/>
    <w:rsid w:val="00EE6C99"/>
    <w:rsid w:val="00EF3CD7"/>
    <w:rsid w:val="00EF5B1A"/>
    <w:rsid w:val="00EF6889"/>
    <w:rsid w:val="00F05B75"/>
    <w:rsid w:val="00F11264"/>
    <w:rsid w:val="00F17802"/>
    <w:rsid w:val="00F22C9E"/>
    <w:rsid w:val="00F24362"/>
    <w:rsid w:val="00F4547D"/>
    <w:rsid w:val="00F46359"/>
    <w:rsid w:val="00F5293B"/>
    <w:rsid w:val="00F52D10"/>
    <w:rsid w:val="00F6018F"/>
    <w:rsid w:val="00F64068"/>
    <w:rsid w:val="00F71A5D"/>
    <w:rsid w:val="00F767C4"/>
    <w:rsid w:val="00F76C60"/>
    <w:rsid w:val="00F8147A"/>
    <w:rsid w:val="00F81F44"/>
    <w:rsid w:val="00F82629"/>
    <w:rsid w:val="00FA0521"/>
    <w:rsid w:val="00FA1A03"/>
    <w:rsid w:val="00FA3830"/>
    <w:rsid w:val="00FB1179"/>
    <w:rsid w:val="00FB54C0"/>
    <w:rsid w:val="00FC0105"/>
    <w:rsid w:val="00FC07A8"/>
    <w:rsid w:val="00FC3148"/>
    <w:rsid w:val="00FD55DF"/>
    <w:rsid w:val="00FE5B79"/>
    <w:rsid w:val="00FF7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01325608"/>
  <w15:docId w15:val="{75A6CD0C-9E22-40DF-B20C-47FF4DD76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eastAsia="en-GB"/>
    </w:rPr>
  </w:style>
  <w:style w:type="paragraph" w:styleId="Heading4">
    <w:name w:val="heading 4"/>
    <w:basedOn w:val="Normal"/>
    <w:next w:val="Normal"/>
    <w:qFormat/>
    <w:rsid w:val="0031159D"/>
    <w:pPr>
      <w:keepNext/>
      <w:outlineLvl w:val="3"/>
    </w:pPr>
    <w:rPr>
      <w:rFonts w:ascii="Verdana" w:hAnsi="Verdana"/>
      <w:b/>
      <w:sz w:val="20"/>
      <w:u w:val="single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31159D"/>
    <w:rPr>
      <w:rFonts w:ascii="Verdana" w:hAnsi="Verdana"/>
      <w:sz w:val="20"/>
      <w:lang w:eastAsia="en-US"/>
    </w:rPr>
  </w:style>
  <w:style w:type="paragraph" w:styleId="BalloonText">
    <w:name w:val="Balloon Text"/>
    <w:basedOn w:val="Normal"/>
    <w:semiHidden/>
    <w:rsid w:val="00B158E5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C71470"/>
  </w:style>
  <w:style w:type="paragraph" w:styleId="Closing">
    <w:name w:val="Closing"/>
    <w:basedOn w:val="BodyText"/>
    <w:next w:val="Normal"/>
    <w:rsid w:val="00505F33"/>
    <w:pPr>
      <w:keepNext/>
      <w:overflowPunct w:val="0"/>
      <w:autoSpaceDE w:val="0"/>
      <w:autoSpaceDN w:val="0"/>
      <w:adjustRightInd w:val="0"/>
      <w:spacing w:after="60" w:line="220" w:lineRule="atLeast"/>
      <w:textAlignment w:val="baseline"/>
    </w:pPr>
    <w:rPr>
      <w:rFonts w:ascii="Arial" w:hAnsi="Arial"/>
      <w:spacing w:val="-5"/>
    </w:rPr>
  </w:style>
  <w:style w:type="paragraph" w:customStyle="1" w:styleId="SignatureName">
    <w:name w:val="Signature Name"/>
    <w:basedOn w:val="Signature"/>
    <w:next w:val="SignatureJobTitle"/>
    <w:rsid w:val="00505F33"/>
    <w:pPr>
      <w:keepNext/>
      <w:overflowPunct w:val="0"/>
      <w:autoSpaceDE w:val="0"/>
      <w:autoSpaceDN w:val="0"/>
      <w:adjustRightInd w:val="0"/>
      <w:spacing w:before="880" w:line="220" w:lineRule="atLeast"/>
      <w:ind w:left="0"/>
      <w:textAlignment w:val="baseline"/>
    </w:pPr>
    <w:rPr>
      <w:rFonts w:ascii="Arial" w:hAnsi="Arial"/>
      <w:spacing w:val="-5"/>
      <w:sz w:val="20"/>
      <w:lang w:eastAsia="en-US"/>
    </w:rPr>
  </w:style>
  <w:style w:type="paragraph" w:customStyle="1" w:styleId="SignatureJobTitle">
    <w:name w:val="Signature Job Title"/>
    <w:basedOn w:val="Signature"/>
    <w:next w:val="Normal"/>
    <w:rsid w:val="00505F33"/>
    <w:pPr>
      <w:keepNext/>
      <w:overflowPunct w:val="0"/>
      <w:autoSpaceDE w:val="0"/>
      <w:autoSpaceDN w:val="0"/>
      <w:adjustRightInd w:val="0"/>
      <w:spacing w:line="220" w:lineRule="atLeast"/>
      <w:ind w:left="0"/>
      <w:textAlignment w:val="baseline"/>
    </w:pPr>
    <w:rPr>
      <w:rFonts w:ascii="Arial" w:hAnsi="Arial"/>
      <w:spacing w:val="-5"/>
      <w:sz w:val="20"/>
      <w:lang w:eastAsia="en-US"/>
    </w:rPr>
  </w:style>
  <w:style w:type="paragraph" w:customStyle="1" w:styleId="InsideAddress">
    <w:name w:val="Inside Address"/>
    <w:basedOn w:val="BodyText"/>
    <w:rsid w:val="00505F33"/>
    <w:pPr>
      <w:overflowPunct w:val="0"/>
      <w:autoSpaceDE w:val="0"/>
      <w:autoSpaceDN w:val="0"/>
      <w:adjustRightInd w:val="0"/>
      <w:spacing w:line="220" w:lineRule="atLeast"/>
      <w:textAlignment w:val="baseline"/>
    </w:pPr>
    <w:rPr>
      <w:rFonts w:ascii="Arial" w:hAnsi="Arial"/>
      <w:spacing w:val="-5"/>
    </w:rPr>
  </w:style>
  <w:style w:type="paragraph" w:styleId="Salutation">
    <w:name w:val="Salutation"/>
    <w:basedOn w:val="BodyText"/>
    <w:next w:val="Normal"/>
    <w:rsid w:val="00505F33"/>
    <w:pPr>
      <w:overflowPunct w:val="0"/>
      <w:autoSpaceDE w:val="0"/>
      <w:autoSpaceDN w:val="0"/>
      <w:adjustRightInd w:val="0"/>
      <w:spacing w:before="220" w:after="220" w:line="220" w:lineRule="atLeast"/>
      <w:textAlignment w:val="baseline"/>
    </w:pPr>
    <w:rPr>
      <w:rFonts w:ascii="Arial" w:hAnsi="Arial"/>
      <w:spacing w:val="-5"/>
    </w:rPr>
  </w:style>
  <w:style w:type="paragraph" w:styleId="Signature">
    <w:name w:val="Signature"/>
    <w:basedOn w:val="Normal"/>
    <w:rsid w:val="00505F33"/>
    <w:pPr>
      <w:ind w:left="4252"/>
    </w:pPr>
  </w:style>
  <w:style w:type="character" w:styleId="Hyperlink">
    <w:name w:val="Hyperlink"/>
    <w:rsid w:val="007B0160"/>
    <w:rPr>
      <w:color w:val="0000FF"/>
      <w:u w:val="single"/>
    </w:rPr>
  </w:style>
  <w:style w:type="paragraph" w:customStyle="1" w:styleId="DefaultText">
    <w:name w:val="Default Text"/>
    <w:rsid w:val="00F64068"/>
    <w:rPr>
      <w:color w:val="000000"/>
      <w:sz w:val="24"/>
      <w:lang w:eastAsia="en-GB"/>
    </w:rPr>
  </w:style>
  <w:style w:type="character" w:customStyle="1" w:styleId="UnresolvedMention1">
    <w:name w:val="Unresolved Mention1"/>
    <w:uiPriority w:val="99"/>
    <w:semiHidden/>
    <w:unhideWhenUsed/>
    <w:rsid w:val="0043419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A7746"/>
    <w:pPr>
      <w:ind w:left="720"/>
    </w:pPr>
    <w:rPr>
      <w:rFonts w:ascii="Calibri" w:eastAsiaTheme="minorHAns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BB745E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9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ittlebaddow.org.uk" TargetMode="External"/><Relationship Id="rId1" Type="http://schemas.openxmlformats.org/officeDocument/2006/relationships/hyperlink" Target="mailto:clerk@littl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arish%20Counci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B4D23D-FA1A-4D66-8AAF-A0DAF20BA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Parish Council</Template>
  <TotalTime>1</TotalTime>
  <Pages>1</Pages>
  <Words>55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</CharactersWithSpaces>
  <SharedDoc>false</SharedDoc>
  <HLinks>
    <vt:vector size="12" baseType="variant">
      <vt:variant>
        <vt:i4>3080231</vt:i4>
      </vt:variant>
      <vt:variant>
        <vt:i4>5</vt:i4>
      </vt:variant>
      <vt:variant>
        <vt:i4>0</vt:i4>
      </vt:variant>
      <vt:variant>
        <vt:i4>5</vt:i4>
      </vt:variant>
      <vt:variant>
        <vt:lpwstr>http://www.littlebaddow.org.uk/</vt:lpwstr>
      </vt:variant>
      <vt:variant>
        <vt:lpwstr/>
      </vt:variant>
      <vt:variant>
        <vt:i4>327795</vt:i4>
      </vt:variant>
      <vt:variant>
        <vt:i4>2</vt:i4>
      </vt:variant>
      <vt:variant>
        <vt:i4>0</vt:i4>
      </vt:variant>
      <vt:variant>
        <vt:i4>5</vt:i4>
      </vt:variant>
      <vt:variant>
        <vt:lpwstr>mailto:littlebaddow@yahoo.co.uk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 Shepherd</dc:creator>
  <cp:lastModifiedBy>Ian Wardle</cp:lastModifiedBy>
  <cp:revision>2</cp:revision>
  <cp:lastPrinted>2019-05-31T15:02:00Z</cp:lastPrinted>
  <dcterms:created xsi:type="dcterms:W3CDTF">2022-12-14T16:00:00Z</dcterms:created>
  <dcterms:modified xsi:type="dcterms:W3CDTF">2022-12-14T16:00:00Z</dcterms:modified>
</cp:coreProperties>
</file>